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098" w:rsidRPr="00E3779C" w:rsidRDefault="004A1989">
      <w:pPr>
        <w:jc w:val="center"/>
        <w:rPr>
          <w:noProof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668655" cy="70675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7067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6098" w:rsidRPr="00E3779C" w:rsidRDefault="00D26098">
      <w:pPr>
        <w:jc w:val="center"/>
        <w:rPr>
          <w:noProof/>
          <w:sz w:val="28"/>
          <w:szCs w:val="28"/>
        </w:rPr>
      </w:pPr>
    </w:p>
    <w:p w:rsidR="00D26098" w:rsidRPr="00E3779C" w:rsidRDefault="00D26098">
      <w:pPr>
        <w:jc w:val="center"/>
        <w:rPr>
          <w:b/>
          <w:sz w:val="28"/>
          <w:szCs w:val="28"/>
        </w:rPr>
      </w:pPr>
      <w:r w:rsidRPr="00E3779C">
        <w:rPr>
          <w:b/>
          <w:sz w:val="28"/>
          <w:szCs w:val="28"/>
        </w:rPr>
        <w:t xml:space="preserve">ТЕРРИТОРИАЛЬНАЯ ИЗБИРАТЕЛЬНАЯ КОМИССИЯ </w:t>
      </w:r>
    </w:p>
    <w:p w:rsidR="00D26098" w:rsidRPr="00E3779C" w:rsidRDefault="00B722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</w:t>
      </w:r>
      <w:r w:rsidR="00D26098" w:rsidRPr="00E3779C">
        <w:rPr>
          <w:b/>
          <w:sz w:val="28"/>
          <w:szCs w:val="28"/>
        </w:rPr>
        <w:t xml:space="preserve"> НОВОШАХТИНСКА</w:t>
      </w:r>
      <w:r w:rsidR="004A1989">
        <w:rPr>
          <w:b/>
          <w:sz w:val="28"/>
          <w:szCs w:val="28"/>
        </w:rPr>
        <w:t xml:space="preserve"> РОСТОВСКОЙ ОБЛАСТИ</w:t>
      </w:r>
    </w:p>
    <w:p w:rsidR="0025790B" w:rsidRPr="00184D92" w:rsidRDefault="0025790B">
      <w:pPr>
        <w:jc w:val="center"/>
        <w:rPr>
          <w:b/>
          <w:sz w:val="16"/>
          <w:szCs w:val="16"/>
        </w:rPr>
      </w:pPr>
    </w:p>
    <w:p w:rsidR="00D26098" w:rsidRDefault="007F311F">
      <w:pPr>
        <w:jc w:val="center"/>
        <w:rPr>
          <w:b/>
          <w:sz w:val="28"/>
          <w:szCs w:val="28"/>
        </w:rPr>
      </w:pPr>
      <w:r w:rsidRPr="00E3779C">
        <w:rPr>
          <w:b/>
          <w:sz w:val="28"/>
          <w:szCs w:val="28"/>
        </w:rPr>
        <w:t>ПОСТАНОВЛЕНИЕ</w:t>
      </w:r>
    </w:p>
    <w:p w:rsidR="00046045" w:rsidRPr="00E3779C" w:rsidRDefault="00046045">
      <w:pPr>
        <w:jc w:val="center"/>
        <w:rPr>
          <w:b/>
          <w:sz w:val="28"/>
          <w:szCs w:val="28"/>
        </w:rPr>
      </w:pPr>
    </w:p>
    <w:p w:rsidR="0085729A" w:rsidRPr="00E3779C" w:rsidRDefault="00064F32" w:rsidP="003F4A64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0F3AD6">
        <w:rPr>
          <w:sz w:val="28"/>
          <w:szCs w:val="28"/>
        </w:rPr>
        <w:t>1</w:t>
      </w:r>
      <w:r>
        <w:rPr>
          <w:sz w:val="28"/>
          <w:szCs w:val="28"/>
        </w:rPr>
        <w:t xml:space="preserve"> сентября</w:t>
      </w:r>
      <w:r w:rsidR="00CC3925">
        <w:rPr>
          <w:sz w:val="28"/>
          <w:szCs w:val="28"/>
        </w:rPr>
        <w:t xml:space="preserve"> 20</w:t>
      </w:r>
      <w:r w:rsidR="0005346D">
        <w:rPr>
          <w:sz w:val="28"/>
          <w:szCs w:val="28"/>
        </w:rPr>
        <w:t>23</w:t>
      </w:r>
      <w:r w:rsidR="001B70CC">
        <w:rPr>
          <w:sz w:val="28"/>
          <w:szCs w:val="28"/>
        </w:rPr>
        <w:t xml:space="preserve"> г. </w:t>
      </w:r>
      <w:r w:rsidR="0085729A" w:rsidRPr="00E3779C">
        <w:rPr>
          <w:sz w:val="28"/>
          <w:szCs w:val="28"/>
        </w:rPr>
        <w:t xml:space="preserve">           </w:t>
      </w:r>
      <w:r w:rsidR="000F3AD6">
        <w:rPr>
          <w:sz w:val="28"/>
          <w:szCs w:val="28"/>
        </w:rPr>
        <w:t xml:space="preserve">                       </w:t>
      </w:r>
      <w:r w:rsidR="000F3AD6">
        <w:rPr>
          <w:sz w:val="28"/>
          <w:szCs w:val="28"/>
        </w:rPr>
        <w:tab/>
      </w:r>
      <w:r w:rsidR="000F3AD6">
        <w:rPr>
          <w:sz w:val="28"/>
          <w:szCs w:val="28"/>
        </w:rPr>
        <w:tab/>
      </w:r>
      <w:r w:rsidR="000F3AD6">
        <w:rPr>
          <w:sz w:val="28"/>
          <w:szCs w:val="28"/>
        </w:rPr>
        <w:tab/>
      </w:r>
      <w:r w:rsidR="000F3AD6">
        <w:rPr>
          <w:sz w:val="28"/>
          <w:szCs w:val="28"/>
        </w:rPr>
        <w:tab/>
      </w:r>
      <w:r w:rsidR="002B7F5B">
        <w:rPr>
          <w:sz w:val="28"/>
          <w:szCs w:val="28"/>
        </w:rPr>
        <w:t xml:space="preserve"> </w:t>
      </w:r>
      <w:r w:rsidR="00AF413E">
        <w:rPr>
          <w:sz w:val="28"/>
          <w:szCs w:val="28"/>
        </w:rPr>
        <w:t xml:space="preserve"> </w:t>
      </w:r>
      <w:r w:rsidR="00B51E4C">
        <w:rPr>
          <w:sz w:val="28"/>
          <w:szCs w:val="28"/>
        </w:rPr>
        <w:t xml:space="preserve">№ </w:t>
      </w:r>
      <w:r w:rsidR="000F3AD6">
        <w:rPr>
          <w:sz w:val="28"/>
          <w:szCs w:val="28"/>
        </w:rPr>
        <w:t>72-9</w:t>
      </w:r>
    </w:p>
    <w:p w:rsidR="0025790B" w:rsidRDefault="0025790B" w:rsidP="00184D92">
      <w:pPr>
        <w:jc w:val="center"/>
        <w:rPr>
          <w:sz w:val="28"/>
          <w:szCs w:val="28"/>
        </w:rPr>
      </w:pPr>
    </w:p>
    <w:p w:rsidR="007A12E9" w:rsidRDefault="0085729A" w:rsidP="00184D92">
      <w:pPr>
        <w:jc w:val="center"/>
        <w:rPr>
          <w:sz w:val="28"/>
          <w:szCs w:val="28"/>
        </w:rPr>
      </w:pPr>
      <w:r w:rsidRPr="00E3779C">
        <w:rPr>
          <w:sz w:val="28"/>
          <w:szCs w:val="28"/>
        </w:rPr>
        <w:t>г. Новошахтинск</w:t>
      </w:r>
    </w:p>
    <w:p w:rsidR="00046045" w:rsidRDefault="00046045" w:rsidP="00184D92">
      <w:pPr>
        <w:jc w:val="center"/>
        <w:rPr>
          <w:sz w:val="28"/>
          <w:szCs w:val="28"/>
        </w:rPr>
      </w:pPr>
    </w:p>
    <w:p w:rsidR="00184D92" w:rsidRPr="00184D92" w:rsidRDefault="00184D92" w:rsidP="00184D92">
      <w:pPr>
        <w:jc w:val="center"/>
        <w:rPr>
          <w:b/>
          <w:bCs/>
          <w:sz w:val="6"/>
          <w:szCs w:val="6"/>
        </w:rPr>
      </w:pPr>
    </w:p>
    <w:tbl>
      <w:tblPr>
        <w:tblW w:w="6117" w:type="dxa"/>
        <w:jc w:val="center"/>
        <w:tblInd w:w="4660" w:type="dxa"/>
        <w:tblLook w:val="01E0"/>
      </w:tblPr>
      <w:tblGrid>
        <w:gridCol w:w="6117"/>
      </w:tblGrid>
      <w:tr w:rsidR="007A12E9" w:rsidRPr="00317941" w:rsidTr="009C250D">
        <w:trPr>
          <w:jc w:val="center"/>
        </w:trPr>
        <w:tc>
          <w:tcPr>
            <w:tcW w:w="6117" w:type="dxa"/>
            <w:shd w:val="clear" w:color="auto" w:fill="auto"/>
          </w:tcPr>
          <w:p w:rsidR="009C250D" w:rsidRDefault="009C250D" w:rsidP="009C250D">
            <w:pPr>
              <w:jc w:val="both"/>
              <w:rPr>
                <w:sz w:val="28"/>
              </w:rPr>
            </w:pPr>
            <w:r w:rsidRPr="009C250D">
              <w:rPr>
                <w:b/>
                <w:sz w:val="28"/>
                <w:szCs w:val="28"/>
              </w:rPr>
              <w:t xml:space="preserve">О рассмотрении </w:t>
            </w:r>
            <w:r w:rsidR="00064F32">
              <w:rPr>
                <w:b/>
                <w:sz w:val="28"/>
                <w:szCs w:val="28"/>
              </w:rPr>
              <w:t>жалоб</w:t>
            </w:r>
            <w:r w:rsidR="0005346D">
              <w:rPr>
                <w:b/>
                <w:sz w:val="28"/>
                <w:szCs w:val="28"/>
              </w:rPr>
              <w:t xml:space="preserve">ы кандидата в депутаты Новошахтинской городской Думы восьмого </w:t>
            </w:r>
            <w:r w:rsidR="00CC1EDD">
              <w:rPr>
                <w:b/>
                <w:sz w:val="28"/>
                <w:szCs w:val="28"/>
              </w:rPr>
              <w:t xml:space="preserve">созыва </w:t>
            </w:r>
            <w:r w:rsidR="006D4C16">
              <w:rPr>
                <w:b/>
                <w:sz w:val="28"/>
              </w:rPr>
              <w:t>по одномандатному избирательному округу: Избирательный округ №</w:t>
            </w:r>
            <w:r w:rsidR="00124E13">
              <w:rPr>
                <w:b/>
                <w:sz w:val="28"/>
              </w:rPr>
              <w:t> </w:t>
            </w:r>
            <w:r w:rsidR="00CC1EDD">
              <w:rPr>
                <w:b/>
                <w:sz w:val="28"/>
              </w:rPr>
              <w:t>3</w:t>
            </w:r>
            <w:r w:rsidR="00124E13">
              <w:rPr>
                <w:b/>
                <w:sz w:val="28"/>
              </w:rPr>
              <w:t xml:space="preserve"> г. </w:t>
            </w:r>
            <w:r w:rsidR="006D4C16">
              <w:rPr>
                <w:b/>
                <w:sz w:val="28"/>
              </w:rPr>
              <w:t xml:space="preserve">Новошахтинска </w:t>
            </w:r>
            <w:r w:rsidR="0005346D">
              <w:rPr>
                <w:b/>
                <w:sz w:val="28"/>
              </w:rPr>
              <w:t>Корнейчук Натальи Александровны</w:t>
            </w:r>
          </w:p>
          <w:p w:rsidR="00927FFB" w:rsidRPr="00AF1DE7" w:rsidRDefault="00927FFB" w:rsidP="00D56E8B">
            <w:pPr>
              <w:pStyle w:val="ConsNonformat"/>
              <w:widowControl/>
              <w:tabs>
                <w:tab w:val="left" w:pos="3"/>
                <w:tab w:val="left" w:pos="7938"/>
              </w:tabs>
              <w:ind w:left="27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F377E" w:rsidRPr="00D56E8B" w:rsidRDefault="009F377E" w:rsidP="00660A29">
            <w:pPr>
              <w:pStyle w:val="3"/>
              <w:ind w:left="-114" w:firstLine="0"/>
              <w:rPr>
                <w:b/>
                <w:sz w:val="16"/>
                <w:szCs w:val="16"/>
              </w:rPr>
            </w:pPr>
          </w:p>
        </w:tc>
      </w:tr>
    </w:tbl>
    <w:p w:rsidR="00415E52" w:rsidRPr="00641186" w:rsidRDefault="009C250D" w:rsidP="0005346D">
      <w:pPr>
        <w:ind w:firstLine="708"/>
        <w:jc w:val="both"/>
        <w:rPr>
          <w:sz w:val="28"/>
          <w:szCs w:val="28"/>
        </w:rPr>
      </w:pPr>
      <w:r w:rsidRPr="00391C5B">
        <w:rPr>
          <w:sz w:val="28"/>
          <w:szCs w:val="28"/>
        </w:rPr>
        <w:t xml:space="preserve">Рассмотрев </w:t>
      </w:r>
      <w:r w:rsidR="0005346D">
        <w:rPr>
          <w:sz w:val="28"/>
          <w:szCs w:val="28"/>
        </w:rPr>
        <w:t>жалобу</w:t>
      </w:r>
      <w:r w:rsidRPr="00391C5B">
        <w:rPr>
          <w:sz w:val="28"/>
          <w:szCs w:val="28"/>
        </w:rPr>
        <w:t xml:space="preserve"> </w:t>
      </w:r>
      <w:r w:rsidR="0005346D" w:rsidRPr="0005346D">
        <w:rPr>
          <w:sz w:val="28"/>
          <w:szCs w:val="28"/>
        </w:rPr>
        <w:t xml:space="preserve">кандидата в депутаты Новошахтинской городской Думы восьмого </w:t>
      </w:r>
      <w:r w:rsidR="000F3AD6">
        <w:rPr>
          <w:sz w:val="28"/>
          <w:szCs w:val="28"/>
        </w:rPr>
        <w:t xml:space="preserve">созыва </w:t>
      </w:r>
      <w:r w:rsidR="0005346D" w:rsidRPr="0005346D">
        <w:rPr>
          <w:sz w:val="28"/>
          <w:szCs w:val="28"/>
        </w:rPr>
        <w:t>по одномандатному избирательном</w:t>
      </w:r>
      <w:r w:rsidR="004A1989">
        <w:rPr>
          <w:sz w:val="28"/>
          <w:szCs w:val="28"/>
        </w:rPr>
        <w:t>у округу: Избирательный округ № </w:t>
      </w:r>
      <w:r w:rsidR="002D31F5">
        <w:rPr>
          <w:sz w:val="28"/>
          <w:szCs w:val="28"/>
        </w:rPr>
        <w:t>3</w:t>
      </w:r>
      <w:r w:rsidR="004A1989">
        <w:rPr>
          <w:sz w:val="28"/>
          <w:szCs w:val="28"/>
        </w:rPr>
        <w:t xml:space="preserve"> г. </w:t>
      </w:r>
      <w:r w:rsidR="0005346D" w:rsidRPr="0005346D">
        <w:rPr>
          <w:sz w:val="28"/>
          <w:szCs w:val="28"/>
        </w:rPr>
        <w:t>Новошахтинска Корнейчук Натальи Александровны</w:t>
      </w:r>
      <w:r w:rsidRPr="00391C5B">
        <w:rPr>
          <w:sz w:val="28"/>
          <w:szCs w:val="28"/>
        </w:rPr>
        <w:t>, поступивш</w:t>
      </w:r>
      <w:r w:rsidR="0005346D">
        <w:rPr>
          <w:sz w:val="28"/>
          <w:szCs w:val="28"/>
        </w:rPr>
        <w:t>ую</w:t>
      </w:r>
      <w:r w:rsidRPr="00391C5B">
        <w:rPr>
          <w:sz w:val="28"/>
          <w:szCs w:val="28"/>
        </w:rPr>
        <w:t xml:space="preserve"> в Территориальную избирательную комиссию города Новошахтинска </w:t>
      </w:r>
      <w:r w:rsidR="004A1989">
        <w:rPr>
          <w:sz w:val="28"/>
          <w:szCs w:val="28"/>
        </w:rPr>
        <w:t xml:space="preserve">Ростовской области </w:t>
      </w:r>
      <w:r w:rsidRPr="00391C5B">
        <w:rPr>
          <w:sz w:val="28"/>
          <w:szCs w:val="28"/>
        </w:rPr>
        <w:t>(</w:t>
      </w:r>
      <w:r w:rsidR="00A224D5" w:rsidRPr="00391C5B">
        <w:rPr>
          <w:sz w:val="28"/>
          <w:szCs w:val="28"/>
        </w:rPr>
        <w:t>вх. №</w:t>
      </w:r>
      <w:r w:rsidR="004A1989">
        <w:rPr>
          <w:sz w:val="28"/>
          <w:szCs w:val="28"/>
        </w:rPr>
        <w:t> </w:t>
      </w:r>
      <w:r w:rsidR="002D31F5">
        <w:rPr>
          <w:sz w:val="28"/>
          <w:szCs w:val="28"/>
        </w:rPr>
        <w:t>227</w:t>
      </w:r>
      <w:r w:rsidR="00A224D5" w:rsidRPr="00391C5B">
        <w:rPr>
          <w:sz w:val="28"/>
          <w:szCs w:val="28"/>
        </w:rPr>
        <w:t xml:space="preserve"> от </w:t>
      </w:r>
      <w:r w:rsidR="0005346D">
        <w:rPr>
          <w:sz w:val="28"/>
          <w:szCs w:val="28"/>
        </w:rPr>
        <w:t>10 сентября 2023</w:t>
      </w:r>
      <w:r w:rsidR="004A1989">
        <w:rPr>
          <w:sz w:val="28"/>
          <w:szCs w:val="28"/>
        </w:rPr>
        <w:t> </w:t>
      </w:r>
      <w:r w:rsidR="00A224D5" w:rsidRPr="00391C5B">
        <w:rPr>
          <w:sz w:val="28"/>
          <w:szCs w:val="28"/>
        </w:rPr>
        <w:t xml:space="preserve">г. </w:t>
      </w:r>
      <w:r w:rsidR="002D31F5">
        <w:rPr>
          <w:sz w:val="28"/>
          <w:szCs w:val="28"/>
        </w:rPr>
        <w:t xml:space="preserve">12 </w:t>
      </w:r>
      <w:r w:rsidR="00A224D5" w:rsidRPr="00391C5B">
        <w:rPr>
          <w:sz w:val="28"/>
          <w:szCs w:val="28"/>
        </w:rPr>
        <w:t>час</w:t>
      </w:r>
      <w:r w:rsidR="002D31F5">
        <w:rPr>
          <w:sz w:val="28"/>
          <w:szCs w:val="28"/>
        </w:rPr>
        <w:t xml:space="preserve"> 10 мин.</w:t>
      </w:r>
      <w:r w:rsidR="00A224D5" w:rsidRPr="00391C5B">
        <w:rPr>
          <w:sz w:val="28"/>
          <w:szCs w:val="28"/>
        </w:rPr>
        <w:t xml:space="preserve">) и решение </w:t>
      </w:r>
      <w:r w:rsidR="00391C5B" w:rsidRPr="00391C5B">
        <w:rPr>
          <w:sz w:val="28"/>
          <w:szCs w:val="28"/>
        </w:rPr>
        <w:t xml:space="preserve">Рабочей группы Территориальной избирательной комиссии города Новошахтинска </w:t>
      </w:r>
      <w:r w:rsidR="004A1989">
        <w:rPr>
          <w:sz w:val="28"/>
          <w:szCs w:val="28"/>
        </w:rPr>
        <w:t xml:space="preserve">Ростовской области </w:t>
      </w:r>
      <w:r w:rsidR="00391C5B" w:rsidRPr="00391C5B">
        <w:rPr>
          <w:sz w:val="28"/>
          <w:szCs w:val="28"/>
        </w:rPr>
        <w:t>по рассмотрению жалоб (заявлений) на решения и действия (бездействие)</w:t>
      </w:r>
      <w:r w:rsidR="009217D7">
        <w:rPr>
          <w:sz w:val="28"/>
          <w:szCs w:val="28"/>
        </w:rPr>
        <w:t xml:space="preserve">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 Новошахтинской городской Думы восьмого созыва</w:t>
      </w:r>
      <w:r w:rsidR="00124E13">
        <w:rPr>
          <w:sz w:val="28"/>
          <w:szCs w:val="28"/>
        </w:rPr>
        <w:t xml:space="preserve">, на основании </w:t>
      </w:r>
      <w:r w:rsidR="00415E52" w:rsidRPr="00391C5B">
        <w:rPr>
          <w:sz w:val="28"/>
          <w:szCs w:val="28"/>
        </w:rPr>
        <w:t>п.</w:t>
      </w:r>
      <w:r w:rsidR="00124E13">
        <w:rPr>
          <w:sz w:val="28"/>
          <w:szCs w:val="28"/>
        </w:rPr>
        <w:t> </w:t>
      </w:r>
      <w:r w:rsidR="00202B54" w:rsidRPr="00391C5B">
        <w:rPr>
          <w:sz w:val="28"/>
          <w:szCs w:val="28"/>
        </w:rPr>
        <w:t>3</w:t>
      </w:r>
      <w:r w:rsidR="00415E52" w:rsidRPr="00391C5B">
        <w:rPr>
          <w:sz w:val="28"/>
          <w:szCs w:val="28"/>
        </w:rPr>
        <w:t xml:space="preserve"> ст.</w:t>
      </w:r>
      <w:r w:rsidR="00124E13">
        <w:rPr>
          <w:sz w:val="28"/>
          <w:szCs w:val="28"/>
        </w:rPr>
        <w:t> </w:t>
      </w:r>
      <w:r w:rsidR="00202B54" w:rsidRPr="00391C5B">
        <w:rPr>
          <w:sz w:val="28"/>
          <w:szCs w:val="28"/>
        </w:rPr>
        <w:t>69</w:t>
      </w:r>
      <w:r w:rsidR="00415E52" w:rsidRPr="00391C5B">
        <w:rPr>
          <w:sz w:val="28"/>
          <w:szCs w:val="28"/>
        </w:rPr>
        <w:t xml:space="preserve"> </w:t>
      </w:r>
      <w:r w:rsidR="00202B54" w:rsidRPr="00391C5B">
        <w:rPr>
          <w:sz w:val="28"/>
          <w:szCs w:val="28"/>
        </w:rPr>
        <w:t>Федерального закона от 12.06.2002 №67-ФЗ «Об основны</w:t>
      </w:r>
      <w:r w:rsidR="00202B54">
        <w:rPr>
          <w:sz w:val="28"/>
          <w:szCs w:val="28"/>
        </w:rPr>
        <w:t>х гарантиях избирательных прав и права на участие в референдуме граждан Российской Федерации»</w:t>
      </w:r>
    </w:p>
    <w:p w:rsidR="00415E52" w:rsidRDefault="00927FFB" w:rsidP="00124E13">
      <w:pPr>
        <w:ind w:firstLine="709"/>
        <w:jc w:val="center"/>
        <w:rPr>
          <w:sz w:val="28"/>
          <w:szCs w:val="28"/>
        </w:rPr>
      </w:pPr>
      <w:r w:rsidRPr="00124E13">
        <w:rPr>
          <w:sz w:val="28"/>
          <w:szCs w:val="28"/>
        </w:rPr>
        <w:t xml:space="preserve">Территориальная избирательная комиссия города Новошахтинска </w:t>
      </w:r>
      <w:r w:rsidR="00124E13" w:rsidRPr="00124E13">
        <w:rPr>
          <w:sz w:val="28"/>
          <w:szCs w:val="28"/>
        </w:rPr>
        <w:t xml:space="preserve">Ростовской области </w:t>
      </w:r>
      <w:r w:rsidRPr="00124E13">
        <w:rPr>
          <w:sz w:val="28"/>
          <w:szCs w:val="28"/>
        </w:rPr>
        <w:t>ПОСТАНОВЛЯЕТ:</w:t>
      </w:r>
    </w:p>
    <w:p w:rsidR="00124E13" w:rsidRPr="00124E13" w:rsidRDefault="00124E13" w:rsidP="00124E13">
      <w:pPr>
        <w:ind w:firstLine="709"/>
        <w:jc w:val="center"/>
        <w:rPr>
          <w:sz w:val="28"/>
          <w:szCs w:val="28"/>
        </w:rPr>
      </w:pPr>
    </w:p>
    <w:p w:rsidR="00391C5B" w:rsidRDefault="004A1989" w:rsidP="0075708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224D5" w:rsidRPr="00391C5B">
        <w:rPr>
          <w:sz w:val="28"/>
          <w:szCs w:val="28"/>
        </w:rPr>
        <w:t xml:space="preserve">Согласиться с </w:t>
      </w:r>
      <w:r w:rsidR="009217D7" w:rsidRPr="00391C5B">
        <w:rPr>
          <w:sz w:val="28"/>
          <w:szCs w:val="28"/>
        </w:rPr>
        <w:t>решение</w:t>
      </w:r>
      <w:r w:rsidR="009217D7">
        <w:rPr>
          <w:sz w:val="28"/>
          <w:szCs w:val="28"/>
        </w:rPr>
        <w:t>м</w:t>
      </w:r>
      <w:r w:rsidR="009217D7" w:rsidRPr="00391C5B">
        <w:rPr>
          <w:sz w:val="28"/>
          <w:szCs w:val="28"/>
        </w:rPr>
        <w:t xml:space="preserve"> Рабочей группы Территориальной избирательной комиссии города Новошахтинска </w:t>
      </w:r>
      <w:r>
        <w:rPr>
          <w:sz w:val="28"/>
          <w:szCs w:val="28"/>
        </w:rPr>
        <w:t xml:space="preserve">Ростовской области </w:t>
      </w:r>
      <w:r w:rsidR="009217D7" w:rsidRPr="00391C5B">
        <w:rPr>
          <w:sz w:val="28"/>
          <w:szCs w:val="28"/>
        </w:rPr>
        <w:t>по рассмотрению жалоб (заявлений) на решения и действия (бездействие)</w:t>
      </w:r>
      <w:r w:rsidR="009217D7">
        <w:rPr>
          <w:sz w:val="28"/>
          <w:szCs w:val="28"/>
        </w:rPr>
        <w:t xml:space="preserve"> избирательных комиссий и их должностных лиц, иных участников избирательного процесса, нарушающие избирательные права граждан при </w:t>
      </w:r>
      <w:r w:rsidR="009217D7">
        <w:rPr>
          <w:sz w:val="28"/>
          <w:szCs w:val="28"/>
        </w:rPr>
        <w:lastRenderedPageBreak/>
        <w:t xml:space="preserve">проведении выборов депутатов Новошахтинской городской Думы восьмого созыва </w:t>
      </w:r>
      <w:r w:rsidR="00A224D5" w:rsidRPr="00391C5B">
        <w:rPr>
          <w:sz w:val="28"/>
          <w:szCs w:val="28"/>
        </w:rPr>
        <w:t xml:space="preserve">по рассмотрению </w:t>
      </w:r>
      <w:r w:rsidR="00391C5B" w:rsidRPr="00391C5B">
        <w:rPr>
          <w:sz w:val="28"/>
          <w:szCs w:val="28"/>
        </w:rPr>
        <w:t>жалоб</w:t>
      </w:r>
      <w:r w:rsidR="00C57893">
        <w:rPr>
          <w:sz w:val="28"/>
          <w:szCs w:val="28"/>
        </w:rPr>
        <w:t>ы</w:t>
      </w:r>
      <w:r w:rsidR="009217D7">
        <w:rPr>
          <w:sz w:val="28"/>
          <w:szCs w:val="28"/>
        </w:rPr>
        <w:t xml:space="preserve"> </w:t>
      </w:r>
      <w:r w:rsidR="009217D7" w:rsidRPr="0005346D">
        <w:rPr>
          <w:sz w:val="28"/>
          <w:szCs w:val="28"/>
        </w:rPr>
        <w:t xml:space="preserve">кандидата в депутаты Новошахтинской городской Думы восьмого </w:t>
      </w:r>
      <w:r w:rsidR="000F3AD6">
        <w:rPr>
          <w:sz w:val="28"/>
          <w:szCs w:val="28"/>
        </w:rPr>
        <w:t xml:space="preserve">созыва </w:t>
      </w:r>
      <w:r w:rsidR="009217D7" w:rsidRPr="0005346D">
        <w:rPr>
          <w:sz w:val="28"/>
          <w:szCs w:val="28"/>
        </w:rPr>
        <w:t>по одномандатному избирательном</w:t>
      </w:r>
      <w:r>
        <w:rPr>
          <w:sz w:val="28"/>
          <w:szCs w:val="28"/>
        </w:rPr>
        <w:t>у округу: Избирательный округ № </w:t>
      </w:r>
      <w:r w:rsidR="002D31F5">
        <w:rPr>
          <w:sz w:val="28"/>
          <w:szCs w:val="28"/>
        </w:rPr>
        <w:t>3</w:t>
      </w:r>
      <w:r>
        <w:rPr>
          <w:sz w:val="28"/>
          <w:szCs w:val="28"/>
        </w:rPr>
        <w:t xml:space="preserve"> г. </w:t>
      </w:r>
      <w:r w:rsidR="009217D7" w:rsidRPr="0005346D">
        <w:rPr>
          <w:sz w:val="28"/>
          <w:szCs w:val="28"/>
        </w:rPr>
        <w:t>Новошахтинска Корнейчук Натальи Александровны</w:t>
      </w:r>
      <w:r w:rsidR="00C862B5">
        <w:rPr>
          <w:sz w:val="28"/>
          <w:szCs w:val="28"/>
        </w:rPr>
        <w:t>, поступившей</w:t>
      </w:r>
      <w:r w:rsidR="00391C5B" w:rsidRPr="00391C5B">
        <w:rPr>
          <w:sz w:val="28"/>
          <w:szCs w:val="28"/>
        </w:rPr>
        <w:t xml:space="preserve"> в Территориальную избирательную комиссию города Новошахтинска </w:t>
      </w:r>
      <w:r>
        <w:rPr>
          <w:sz w:val="28"/>
          <w:szCs w:val="28"/>
        </w:rPr>
        <w:t xml:space="preserve">Ростовской области </w:t>
      </w:r>
      <w:r w:rsidR="00391C5B" w:rsidRPr="00391C5B">
        <w:rPr>
          <w:sz w:val="28"/>
          <w:szCs w:val="28"/>
        </w:rPr>
        <w:t>(вх. №</w:t>
      </w:r>
      <w:r w:rsidR="00C862B5">
        <w:rPr>
          <w:sz w:val="28"/>
          <w:szCs w:val="28"/>
        </w:rPr>
        <w:t> </w:t>
      </w:r>
      <w:r w:rsidR="002D31F5">
        <w:rPr>
          <w:sz w:val="28"/>
          <w:szCs w:val="28"/>
        </w:rPr>
        <w:t>227 от 10 сентября 2023г в 12 час 10 мин</w:t>
      </w:r>
      <w:r w:rsidR="00391C5B" w:rsidRPr="00391C5B">
        <w:rPr>
          <w:sz w:val="28"/>
          <w:szCs w:val="28"/>
        </w:rPr>
        <w:t>)</w:t>
      </w:r>
      <w:r w:rsidR="00C862B5">
        <w:rPr>
          <w:sz w:val="28"/>
          <w:szCs w:val="28"/>
        </w:rPr>
        <w:t>,</w:t>
      </w:r>
      <w:r w:rsidR="00391C5B" w:rsidRPr="00391C5B">
        <w:rPr>
          <w:sz w:val="28"/>
          <w:szCs w:val="28"/>
        </w:rPr>
        <w:t xml:space="preserve"> </w:t>
      </w:r>
      <w:r w:rsidR="00A224D5" w:rsidRPr="00391C5B">
        <w:rPr>
          <w:sz w:val="28"/>
          <w:szCs w:val="28"/>
        </w:rPr>
        <w:t>о том, что в действиях член</w:t>
      </w:r>
      <w:r w:rsidR="00391C5B">
        <w:rPr>
          <w:sz w:val="28"/>
          <w:szCs w:val="28"/>
        </w:rPr>
        <w:t>ов</w:t>
      </w:r>
      <w:r w:rsidR="00A224D5" w:rsidRPr="00391C5B">
        <w:rPr>
          <w:sz w:val="28"/>
          <w:szCs w:val="28"/>
        </w:rPr>
        <w:t xml:space="preserve"> участковой избирательной комиссии</w:t>
      </w:r>
      <w:r w:rsidR="00391C5B">
        <w:rPr>
          <w:sz w:val="28"/>
          <w:szCs w:val="28"/>
        </w:rPr>
        <w:t xml:space="preserve"> изби</w:t>
      </w:r>
      <w:r w:rsidR="009217D7">
        <w:rPr>
          <w:sz w:val="28"/>
          <w:szCs w:val="28"/>
        </w:rPr>
        <w:t xml:space="preserve">рательного участка </w:t>
      </w:r>
      <w:r w:rsidR="00391C5B">
        <w:rPr>
          <w:sz w:val="28"/>
          <w:szCs w:val="28"/>
        </w:rPr>
        <w:t>№</w:t>
      </w:r>
      <w:r w:rsidR="0075708D">
        <w:rPr>
          <w:sz w:val="28"/>
          <w:szCs w:val="28"/>
        </w:rPr>
        <w:t> </w:t>
      </w:r>
      <w:r w:rsidR="002D31F5">
        <w:rPr>
          <w:sz w:val="28"/>
          <w:szCs w:val="28"/>
        </w:rPr>
        <w:t xml:space="preserve">1432 </w:t>
      </w:r>
      <w:r w:rsidR="00391C5B">
        <w:rPr>
          <w:sz w:val="28"/>
          <w:szCs w:val="28"/>
        </w:rPr>
        <w:t>города Новошахтинска</w:t>
      </w:r>
      <w:r w:rsidR="00A224D5" w:rsidRPr="00391C5B">
        <w:rPr>
          <w:sz w:val="28"/>
          <w:szCs w:val="28"/>
        </w:rPr>
        <w:t xml:space="preserve"> </w:t>
      </w:r>
      <w:r w:rsidR="0075708D">
        <w:rPr>
          <w:sz w:val="28"/>
          <w:szCs w:val="28"/>
        </w:rPr>
        <w:t xml:space="preserve">Ростовской области </w:t>
      </w:r>
      <w:r w:rsidR="00A224D5" w:rsidRPr="00391C5B">
        <w:rPr>
          <w:sz w:val="28"/>
          <w:szCs w:val="28"/>
        </w:rPr>
        <w:t xml:space="preserve">нарушений </w:t>
      </w:r>
      <w:r w:rsidR="00391C5B">
        <w:rPr>
          <w:sz w:val="28"/>
          <w:szCs w:val="28"/>
        </w:rPr>
        <w:t>избирательного</w:t>
      </w:r>
      <w:r w:rsidR="00A224D5" w:rsidRPr="00391C5B">
        <w:rPr>
          <w:sz w:val="28"/>
          <w:szCs w:val="28"/>
        </w:rPr>
        <w:t xml:space="preserve"> законодательства не</w:t>
      </w:r>
      <w:r w:rsidR="007B2CE8">
        <w:rPr>
          <w:sz w:val="28"/>
          <w:szCs w:val="28"/>
        </w:rPr>
        <w:t xml:space="preserve"> выявлено</w:t>
      </w:r>
      <w:r w:rsidR="00C862B5">
        <w:rPr>
          <w:sz w:val="28"/>
          <w:szCs w:val="28"/>
        </w:rPr>
        <w:t>,</w:t>
      </w:r>
      <w:r w:rsidR="00A224D5" w:rsidRPr="00391C5B">
        <w:rPr>
          <w:sz w:val="28"/>
          <w:szCs w:val="28"/>
        </w:rPr>
        <w:t xml:space="preserve"> и </w:t>
      </w:r>
      <w:r w:rsidR="00391C5B" w:rsidRPr="001E0C6B">
        <w:rPr>
          <w:sz w:val="28"/>
          <w:szCs w:val="28"/>
        </w:rPr>
        <w:t>жалоб</w:t>
      </w:r>
      <w:r w:rsidR="009217D7">
        <w:rPr>
          <w:sz w:val="28"/>
          <w:szCs w:val="28"/>
        </w:rPr>
        <w:t>а</w:t>
      </w:r>
      <w:r w:rsidR="00391C5B" w:rsidRPr="001E0C6B">
        <w:rPr>
          <w:sz w:val="28"/>
          <w:szCs w:val="28"/>
        </w:rPr>
        <w:t xml:space="preserve"> </w:t>
      </w:r>
      <w:r w:rsidR="009217D7">
        <w:rPr>
          <w:sz w:val="28"/>
          <w:szCs w:val="28"/>
        </w:rPr>
        <w:t xml:space="preserve">оставлена без </w:t>
      </w:r>
      <w:r w:rsidR="00391C5B" w:rsidRPr="001E0C6B">
        <w:rPr>
          <w:sz w:val="28"/>
          <w:szCs w:val="28"/>
        </w:rPr>
        <w:t>удовлетворени</w:t>
      </w:r>
      <w:r w:rsidR="009217D7">
        <w:rPr>
          <w:sz w:val="28"/>
          <w:szCs w:val="28"/>
        </w:rPr>
        <w:t>я</w:t>
      </w:r>
      <w:r w:rsidR="00391C5B">
        <w:rPr>
          <w:sz w:val="28"/>
          <w:szCs w:val="28"/>
        </w:rPr>
        <w:t>.</w:t>
      </w: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524"/>
      </w:tblGrid>
      <w:tr w:rsidR="009763B8" w:rsidRPr="007B2CE8" w:rsidTr="00D94AC1">
        <w:tc>
          <w:tcPr>
            <w:tcW w:w="5902" w:type="dxa"/>
          </w:tcPr>
          <w:p w:rsidR="00184D92" w:rsidRPr="007B2CE8" w:rsidRDefault="00184D92" w:rsidP="00691359">
            <w:pPr>
              <w:rPr>
                <w:sz w:val="28"/>
                <w:szCs w:val="28"/>
              </w:rPr>
            </w:pPr>
          </w:p>
          <w:p w:rsidR="00A224D5" w:rsidRPr="007B2CE8" w:rsidRDefault="00A224D5" w:rsidP="00691359">
            <w:pPr>
              <w:rPr>
                <w:sz w:val="28"/>
                <w:szCs w:val="28"/>
              </w:rPr>
            </w:pPr>
          </w:p>
          <w:p w:rsidR="009763B8" w:rsidRPr="007B2CE8" w:rsidRDefault="009763B8" w:rsidP="00691359">
            <w:pPr>
              <w:rPr>
                <w:sz w:val="28"/>
                <w:szCs w:val="28"/>
              </w:rPr>
            </w:pPr>
            <w:r w:rsidRPr="007B2CE8">
              <w:rPr>
                <w:sz w:val="28"/>
                <w:szCs w:val="28"/>
              </w:rPr>
              <w:t>Председатель</w:t>
            </w:r>
            <w:r w:rsidR="00691359">
              <w:rPr>
                <w:sz w:val="28"/>
                <w:szCs w:val="28"/>
              </w:rPr>
              <w:t xml:space="preserve"> </w:t>
            </w:r>
            <w:r w:rsidRPr="007B2CE8">
              <w:rPr>
                <w:sz w:val="28"/>
                <w:szCs w:val="28"/>
              </w:rPr>
              <w:t>комиссии</w:t>
            </w:r>
          </w:p>
        </w:tc>
        <w:tc>
          <w:tcPr>
            <w:tcW w:w="3524" w:type="dxa"/>
          </w:tcPr>
          <w:p w:rsidR="009763B8" w:rsidRPr="007B2CE8" w:rsidRDefault="009763B8" w:rsidP="00D94AC1">
            <w:pPr>
              <w:ind w:right="4"/>
              <w:jc w:val="right"/>
              <w:rPr>
                <w:sz w:val="28"/>
                <w:szCs w:val="28"/>
              </w:rPr>
            </w:pPr>
            <w:r w:rsidRPr="007B2CE8">
              <w:rPr>
                <w:sz w:val="28"/>
                <w:szCs w:val="28"/>
              </w:rPr>
              <w:br/>
            </w:r>
            <w:r w:rsidRPr="007B2CE8">
              <w:rPr>
                <w:sz w:val="28"/>
                <w:szCs w:val="28"/>
              </w:rPr>
              <w:br/>
              <w:t>И.Н. Некрасова</w:t>
            </w:r>
          </w:p>
        </w:tc>
      </w:tr>
      <w:tr w:rsidR="009763B8" w:rsidRPr="007B2CE8" w:rsidTr="00D94AC1">
        <w:tc>
          <w:tcPr>
            <w:tcW w:w="5902" w:type="dxa"/>
          </w:tcPr>
          <w:p w:rsidR="00224636" w:rsidRDefault="00224636" w:rsidP="00691359">
            <w:pPr>
              <w:rPr>
                <w:sz w:val="28"/>
                <w:szCs w:val="28"/>
              </w:rPr>
            </w:pPr>
          </w:p>
          <w:p w:rsidR="00691359" w:rsidRPr="007B2CE8" w:rsidRDefault="00691359" w:rsidP="00691359">
            <w:pPr>
              <w:rPr>
                <w:sz w:val="28"/>
                <w:szCs w:val="28"/>
              </w:rPr>
            </w:pPr>
          </w:p>
          <w:p w:rsidR="009763B8" w:rsidRPr="007B2CE8" w:rsidRDefault="009763B8" w:rsidP="00691359">
            <w:pPr>
              <w:rPr>
                <w:sz w:val="28"/>
                <w:szCs w:val="28"/>
              </w:rPr>
            </w:pPr>
            <w:r w:rsidRPr="007B2CE8">
              <w:rPr>
                <w:sz w:val="28"/>
                <w:szCs w:val="28"/>
              </w:rPr>
              <w:t>Секретарь</w:t>
            </w:r>
            <w:r w:rsidR="00691359">
              <w:rPr>
                <w:sz w:val="28"/>
                <w:szCs w:val="28"/>
              </w:rPr>
              <w:t xml:space="preserve"> </w:t>
            </w:r>
            <w:r w:rsidRPr="007B2CE8">
              <w:rPr>
                <w:sz w:val="28"/>
                <w:szCs w:val="28"/>
              </w:rPr>
              <w:t>комиссии</w:t>
            </w:r>
          </w:p>
        </w:tc>
        <w:tc>
          <w:tcPr>
            <w:tcW w:w="3524" w:type="dxa"/>
          </w:tcPr>
          <w:p w:rsidR="009763B8" w:rsidRPr="007B2CE8" w:rsidRDefault="009763B8" w:rsidP="007B2CE8">
            <w:pPr>
              <w:ind w:right="4"/>
              <w:jc w:val="right"/>
              <w:rPr>
                <w:sz w:val="28"/>
                <w:szCs w:val="28"/>
              </w:rPr>
            </w:pPr>
            <w:r w:rsidRPr="007B2CE8">
              <w:rPr>
                <w:sz w:val="28"/>
                <w:szCs w:val="28"/>
              </w:rPr>
              <w:br/>
            </w:r>
            <w:r w:rsidRPr="007B2CE8">
              <w:rPr>
                <w:sz w:val="28"/>
                <w:szCs w:val="28"/>
              </w:rPr>
              <w:br/>
            </w:r>
            <w:r w:rsidR="007B2CE8" w:rsidRPr="007B2CE8">
              <w:rPr>
                <w:sz w:val="28"/>
                <w:szCs w:val="28"/>
              </w:rPr>
              <w:t>Н.Н.</w:t>
            </w:r>
            <w:r w:rsidR="00C862B5">
              <w:rPr>
                <w:sz w:val="28"/>
                <w:szCs w:val="28"/>
              </w:rPr>
              <w:t> </w:t>
            </w:r>
            <w:r w:rsidR="007B2CE8" w:rsidRPr="007B2CE8">
              <w:rPr>
                <w:sz w:val="28"/>
                <w:szCs w:val="28"/>
              </w:rPr>
              <w:t>Денисенко</w:t>
            </w:r>
          </w:p>
        </w:tc>
      </w:tr>
    </w:tbl>
    <w:p w:rsidR="00AF4EE6" w:rsidRPr="007B2CE8" w:rsidRDefault="00AF4EE6" w:rsidP="00AC748C">
      <w:pPr>
        <w:tabs>
          <w:tab w:val="left" w:pos="5775"/>
        </w:tabs>
        <w:rPr>
          <w:sz w:val="28"/>
          <w:szCs w:val="28"/>
        </w:rPr>
      </w:pPr>
    </w:p>
    <w:sectPr w:rsidR="00AF4EE6" w:rsidRPr="007B2CE8" w:rsidSect="00124E13">
      <w:headerReference w:type="even" r:id="rId9"/>
      <w:headerReference w:type="default" r:id="rId10"/>
      <w:pgSz w:w="11906" w:h="16838" w:code="9"/>
      <w:pgMar w:top="1134" w:right="850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3E6" w:rsidRDefault="000653E6">
      <w:r>
        <w:separator/>
      </w:r>
    </w:p>
  </w:endnote>
  <w:endnote w:type="continuationSeparator" w:id="0">
    <w:p w:rsidR="000653E6" w:rsidRDefault="000653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3E6" w:rsidRDefault="000653E6">
      <w:r>
        <w:separator/>
      </w:r>
    </w:p>
  </w:footnote>
  <w:footnote w:type="continuationSeparator" w:id="0">
    <w:p w:rsidR="000653E6" w:rsidRDefault="000653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A96" w:rsidRDefault="00055D7E" w:rsidP="00EB29CD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F4A96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F4A96" w:rsidRDefault="00AF4A96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A96" w:rsidRDefault="00055D7E" w:rsidP="00EB29CD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F4A96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862B5">
      <w:rPr>
        <w:rStyle w:val="a9"/>
        <w:noProof/>
      </w:rPr>
      <w:t>2</w:t>
    </w:r>
    <w:r>
      <w:rPr>
        <w:rStyle w:val="a9"/>
      </w:rPr>
      <w:fldChar w:fldCharType="end"/>
    </w:r>
  </w:p>
  <w:p w:rsidR="00AF4A96" w:rsidRDefault="00AF4A96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126A9"/>
    <w:multiLevelType w:val="singleLevel"/>
    <w:tmpl w:val="CE8EC3D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>
    <w:nsid w:val="490C0FB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17D5E0C"/>
    <w:multiLevelType w:val="hybridMultilevel"/>
    <w:tmpl w:val="61E878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CD3F63"/>
    <w:multiLevelType w:val="singleLevel"/>
    <w:tmpl w:val="F912AAA4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</w:abstractNum>
  <w:abstractNum w:abstractNumId="4">
    <w:nsid w:val="5A8A323F"/>
    <w:multiLevelType w:val="hybridMultilevel"/>
    <w:tmpl w:val="8DB0FD1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6B037CE"/>
    <w:multiLevelType w:val="hybridMultilevel"/>
    <w:tmpl w:val="497EC5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7F5D1C"/>
    <w:multiLevelType w:val="hybridMultilevel"/>
    <w:tmpl w:val="D9B0ED12"/>
    <w:lvl w:ilvl="0" w:tplc="125A488E">
      <w:start w:val="1"/>
      <w:numFmt w:val="decimal"/>
      <w:lvlText w:val="%1."/>
      <w:lvlJc w:val="left"/>
      <w:pPr>
        <w:ind w:left="1968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6EE17BAF"/>
    <w:multiLevelType w:val="hybridMultilevel"/>
    <w:tmpl w:val="47A04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EE297B"/>
    <w:multiLevelType w:val="hybridMultilevel"/>
    <w:tmpl w:val="776E29D6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4A816AF"/>
    <w:multiLevelType w:val="hybridMultilevel"/>
    <w:tmpl w:val="54B88700"/>
    <w:lvl w:ilvl="0" w:tplc="E5C8EDFA">
      <w:start w:val="1"/>
      <w:numFmt w:val="decimal"/>
      <w:lvlText w:val="%1."/>
      <w:lvlJc w:val="left"/>
      <w:pPr>
        <w:tabs>
          <w:tab w:val="num" w:pos="1035"/>
        </w:tabs>
        <w:ind w:left="103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7AF3BD9"/>
    <w:multiLevelType w:val="singleLevel"/>
    <w:tmpl w:val="76A04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77EF50AB"/>
    <w:multiLevelType w:val="hybridMultilevel"/>
    <w:tmpl w:val="77F8F2FE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9"/>
  </w:num>
  <w:num w:numId="5">
    <w:abstractNumId w:val="0"/>
    <w:lvlOverride w:ilvl="0">
      <w:startOverride w:val="1"/>
    </w:lvlOverride>
  </w:num>
  <w:num w:numId="6">
    <w:abstractNumId w:val="4"/>
  </w:num>
  <w:num w:numId="7">
    <w:abstractNumId w:val="8"/>
  </w:num>
  <w:num w:numId="8">
    <w:abstractNumId w:val="11"/>
  </w:num>
  <w:num w:numId="9">
    <w:abstractNumId w:val="2"/>
  </w:num>
  <w:num w:numId="10">
    <w:abstractNumId w:val="7"/>
  </w:num>
  <w:num w:numId="11">
    <w:abstractNumId w:val="5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attachedTemplate r:id="rId1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49A1"/>
    <w:rsid w:val="000067F0"/>
    <w:rsid w:val="0001071B"/>
    <w:rsid w:val="00022C59"/>
    <w:rsid w:val="00027782"/>
    <w:rsid w:val="00027C75"/>
    <w:rsid w:val="00032CBC"/>
    <w:rsid w:val="000345AA"/>
    <w:rsid w:val="000376DC"/>
    <w:rsid w:val="000417E1"/>
    <w:rsid w:val="00044EBF"/>
    <w:rsid w:val="00046045"/>
    <w:rsid w:val="0005346D"/>
    <w:rsid w:val="00055D7E"/>
    <w:rsid w:val="0006421E"/>
    <w:rsid w:val="00064F32"/>
    <w:rsid w:val="000653E6"/>
    <w:rsid w:val="000708BD"/>
    <w:rsid w:val="00070AB8"/>
    <w:rsid w:val="00081DC0"/>
    <w:rsid w:val="000877E2"/>
    <w:rsid w:val="000903A0"/>
    <w:rsid w:val="00095A41"/>
    <w:rsid w:val="000A2934"/>
    <w:rsid w:val="000A5D89"/>
    <w:rsid w:val="000B3079"/>
    <w:rsid w:val="000C1F77"/>
    <w:rsid w:val="000C3EA0"/>
    <w:rsid w:val="000D080B"/>
    <w:rsid w:val="000D1E78"/>
    <w:rsid w:val="000D6A16"/>
    <w:rsid w:val="000E1DF9"/>
    <w:rsid w:val="000E49A6"/>
    <w:rsid w:val="000F3AD6"/>
    <w:rsid w:val="000F3FD0"/>
    <w:rsid w:val="000F679B"/>
    <w:rsid w:val="0010202A"/>
    <w:rsid w:val="001038FC"/>
    <w:rsid w:val="00104811"/>
    <w:rsid w:val="00107B83"/>
    <w:rsid w:val="00112A36"/>
    <w:rsid w:val="001168B2"/>
    <w:rsid w:val="00121946"/>
    <w:rsid w:val="001238A2"/>
    <w:rsid w:val="00124E13"/>
    <w:rsid w:val="0013411C"/>
    <w:rsid w:val="00146B09"/>
    <w:rsid w:val="0015766F"/>
    <w:rsid w:val="001632B3"/>
    <w:rsid w:val="00164857"/>
    <w:rsid w:val="0016604F"/>
    <w:rsid w:val="00170B08"/>
    <w:rsid w:val="001826BB"/>
    <w:rsid w:val="001833D1"/>
    <w:rsid w:val="00184D92"/>
    <w:rsid w:val="001874AD"/>
    <w:rsid w:val="00187E2B"/>
    <w:rsid w:val="00191597"/>
    <w:rsid w:val="00196730"/>
    <w:rsid w:val="00197D8A"/>
    <w:rsid w:val="001B2725"/>
    <w:rsid w:val="001B68D3"/>
    <w:rsid w:val="001B70CC"/>
    <w:rsid w:val="001C5646"/>
    <w:rsid w:val="001C6226"/>
    <w:rsid w:val="001D0238"/>
    <w:rsid w:val="001E0435"/>
    <w:rsid w:val="001E6971"/>
    <w:rsid w:val="001E7E4B"/>
    <w:rsid w:val="001F1DEC"/>
    <w:rsid w:val="001F2EAA"/>
    <w:rsid w:val="00202B54"/>
    <w:rsid w:val="00205AA9"/>
    <w:rsid w:val="00210E74"/>
    <w:rsid w:val="0021492D"/>
    <w:rsid w:val="00224636"/>
    <w:rsid w:val="00235453"/>
    <w:rsid w:val="0023577B"/>
    <w:rsid w:val="00236393"/>
    <w:rsid w:val="00254625"/>
    <w:rsid w:val="0025790B"/>
    <w:rsid w:val="00264B43"/>
    <w:rsid w:val="00264CC1"/>
    <w:rsid w:val="002772F9"/>
    <w:rsid w:val="00277E79"/>
    <w:rsid w:val="00282CE8"/>
    <w:rsid w:val="00285D23"/>
    <w:rsid w:val="00294115"/>
    <w:rsid w:val="002A45C8"/>
    <w:rsid w:val="002B3A72"/>
    <w:rsid w:val="002B4416"/>
    <w:rsid w:val="002B7F5B"/>
    <w:rsid w:val="002C29AC"/>
    <w:rsid w:val="002C7D3A"/>
    <w:rsid w:val="002D31F5"/>
    <w:rsid w:val="002E3FA0"/>
    <w:rsid w:val="002E7152"/>
    <w:rsid w:val="002E7D94"/>
    <w:rsid w:val="002F16A8"/>
    <w:rsid w:val="002F24E4"/>
    <w:rsid w:val="003016CE"/>
    <w:rsid w:val="00306F76"/>
    <w:rsid w:val="00313640"/>
    <w:rsid w:val="00313772"/>
    <w:rsid w:val="0031545D"/>
    <w:rsid w:val="00317941"/>
    <w:rsid w:val="00325561"/>
    <w:rsid w:val="00334625"/>
    <w:rsid w:val="0033730F"/>
    <w:rsid w:val="00343620"/>
    <w:rsid w:val="00345EE8"/>
    <w:rsid w:val="00347718"/>
    <w:rsid w:val="00347900"/>
    <w:rsid w:val="003544D2"/>
    <w:rsid w:val="00355D08"/>
    <w:rsid w:val="0036057C"/>
    <w:rsid w:val="00363D5F"/>
    <w:rsid w:val="00367028"/>
    <w:rsid w:val="00372331"/>
    <w:rsid w:val="003727C5"/>
    <w:rsid w:val="00372C5A"/>
    <w:rsid w:val="00380FCC"/>
    <w:rsid w:val="00383209"/>
    <w:rsid w:val="003839C8"/>
    <w:rsid w:val="00386E76"/>
    <w:rsid w:val="003871FA"/>
    <w:rsid w:val="00390492"/>
    <w:rsid w:val="00391C5B"/>
    <w:rsid w:val="00392BCE"/>
    <w:rsid w:val="00397544"/>
    <w:rsid w:val="003B0396"/>
    <w:rsid w:val="003B1355"/>
    <w:rsid w:val="003B197B"/>
    <w:rsid w:val="003B2282"/>
    <w:rsid w:val="003C1E24"/>
    <w:rsid w:val="003D2E1F"/>
    <w:rsid w:val="003D3D35"/>
    <w:rsid w:val="003E27BE"/>
    <w:rsid w:val="003E31E9"/>
    <w:rsid w:val="003E37AA"/>
    <w:rsid w:val="003E3CBC"/>
    <w:rsid w:val="003F416E"/>
    <w:rsid w:val="003F4A64"/>
    <w:rsid w:val="003F5835"/>
    <w:rsid w:val="003F5FD2"/>
    <w:rsid w:val="003F7635"/>
    <w:rsid w:val="0040730A"/>
    <w:rsid w:val="0041086E"/>
    <w:rsid w:val="0041565A"/>
    <w:rsid w:val="00415E52"/>
    <w:rsid w:val="004161A3"/>
    <w:rsid w:val="0042327A"/>
    <w:rsid w:val="0042518F"/>
    <w:rsid w:val="00427ABB"/>
    <w:rsid w:val="00431E0C"/>
    <w:rsid w:val="004324FD"/>
    <w:rsid w:val="00437C8F"/>
    <w:rsid w:val="00437F9E"/>
    <w:rsid w:val="004417BD"/>
    <w:rsid w:val="004471B4"/>
    <w:rsid w:val="00454AB6"/>
    <w:rsid w:val="00455CAD"/>
    <w:rsid w:val="004665C1"/>
    <w:rsid w:val="004724D0"/>
    <w:rsid w:val="004745C8"/>
    <w:rsid w:val="00493455"/>
    <w:rsid w:val="00496D23"/>
    <w:rsid w:val="004971A3"/>
    <w:rsid w:val="004A0CA5"/>
    <w:rsid w:val="004A1989"/>
    <w:rsid w:val="004A279F"/>
    <w:rsid w:val="004A4D6E"/>
    <w:rsid w:val="004B24CC"/>
    <w:rsid w:val="004C1E2F"/>
    <w:rsid w:val="004C2911"/>
    <w:rsid w:val="004C4D78"/>
    <w:rsid w:val="004D010A"/>
    <w:rsid w:val="004D3129"/>
    <w:rsid w:val="004D44BF"/>
    <w:rsid w:val="004D6211"/>
    <w:rsid w:val="004D6377"/>
    <w:rsid w:val="004E2D20"/>
    <w:rsid w:val="004F5C7B"/>
    <w:rsid w:val="005004FD"/>
    <w:rsid w:val="00500A19"/>
    <w:rsid w:val="00504830"/>
    <w:rsid w:val="00506968"/>
    <w:rsid w:val="0050731F"/>
    <w:rsid w:val="0051076C"/>
    <w:rsid w:val="0051603D"/>
    <w:rsid w:val="0051685E"/>
    <w:rsid w:val="00521B7E"/>
    <w:rsid w:val="005319F7"/>
    <w:rsid w:val="00533BE1"/>
    <w:rsid w:val="00536524"/>
    <w:rsid w:val="0053784D"/>
    <w:rsid w:val="005413D7"/>
    <w:rsid w:val="0055150D"/>
    <w:rsid w:val="00552165"/>
    <w:rsid w:val="00552DB8"/>
    <w:rsid w:val="00553028"/>
    <w:rsid w:val="00571090"/>
    <w:rsid w:val="005722E2"/>
    <w:rsid w:val="00575D0F"/>
    <w:rsid w:val="00582764"/>
    <w:rsid w:val="00585D80"/>
    <w:rsid w:val="00587B9C"/>
    <w:rsid w:val="00591C0A"/>
    <w:rsid w:val="005928A5"/>
    <w:rsid w:val="00596608"/>
    <w:rsid w:val="0059715D"/>
    <w:rsid w:val="00597762"/>
    <w:rsid w:val="005A703E"/>
    <w:rsid w:val="005A7D84"/>
    <w:rsid w:val="005B0721"/>
    <w:rsid w:val="005B115C"/>
    <w:rsid w:val="005C1B55"/>
    <w:rsid w:val="005C37ED"/>
    <w:rsid w:val="005D25AC"/>
    <w:rsid w:val="005D49A1"/>
    <w:rsid w:val="005E333B"/>
    <w:rsid w:val="005E47CE"/>
    <w:rsid w:val="005E7346"/>
    <w:rsid w:val="005F323C"/>
    <w:rsid w:val="005F3811"/>
    <w:rsid w:val="00605402"/>
    <w:rsid w:val="006056A0"/>
    <w:rsid w:val="0061251C"/>
    <w:rsid w:val="0061351F"/>
    <w:rsid w:val="00641186"/>
    <w:rsid w:val="006449B6"/>
    <w:rsid w:val="0065103A"/>
    <w:rsid w:val="00651044"/>
    <w:rsid w:val="00653D64"/>
    <w:rsid w:val="00660A29"/>
    <w:rsid w:val="00666FE1"/>
    <w:rsid w:val="006763D6"/>
    <w:rsid w:val="00686427"/>
    <w:rsid w:val="006909C1"/>
    <w:rsid w:val="00690C05"/>
    <w:rsid w:val="00691359"/>
    <w:rsid w:val="006A77EE"/>
    <w:rsid w:val="006B206B"/>
    <w:rsid w:val="006B5108"/>
    <w:rsid w:val="006B57A5"/>
    <w:rsid w:val="006B6BBE"/>
    <w:rsid w:val="006C034C"/>
    <w:rsid w:val="006D2F1B"/>
    <w:rsid w:val="006D356D"/>
    <w:rsid w:val="006D369C"/>
    <w:rsid w:val="006D4C16"/>
    <w:rsid w:val="006D71DA"/>
    <w:rsid w:val="006E09F2"/>
    <w:rsid w:val="006E1381"/>
    <w:rsid w:val="006E7E06"/>
    <w:rsid w:val="006F1913"/>
    <w:rsid w:val="006F36CF"/>
    <w:rsid w:val="006F6D69"/>
    <w:rsid w:val="00702046"/>
    <w:rsid w:val="00711814"/>
    <w:rsid w:val="00713767"/>
    <w:rsid w:val="00725137"/>
    <w:rsid w:val="00732F32"/>
    <w:rsid w:val="007421FE"/>
    <w:rsid w:val="007422C9"/>
    <w:rsid w:val="007430BF"/>
    <w:rsid w:val="00750434"/>
    <w:rsid w:val="0075708D"/>
    <w:rsid w:val="0076104E"/>
    <w:rsid w:val="007628FC"/>
    <w:rsid w:val="00767D9C"/>
    <w:rsid w:val="00772F49"/>
    <w:rsid w:val="007748FB"/>
    <w:rsid w:val="007760F0"/>
    <w:rsid w:val="00776D93"/>
    <w:rsid w:val="00777125"/>
    <w:rsid w:val="007944C8"/>
    <w:rsid w:val="00796910"/>
    <w:rsid w:val="007A12E9"/>
    <w:rsid w:val="007A533E"/>
    <w:rsid w:val="007A736F"/>
    <w:rsid w:val="007B1BB4"/>
    <w:rsid w:val="007B2CE8"/>
    <w:rsid w:val="007B6129"/>
    <w:rsid w:val="007C59F4"/>
    <w:rsid w:val="007D2D6E"/>
    <w:rsid w:val="007D6131"/>
    <w:rsid w:val="007F22AE"/>
    <w:rsid w:val="007F311F"/>
    <w:rsid w:val="007F392A"/>
    <w:rsid w:val="00805AD0"/>
    <w:rsid w:val="008148F4"/>
    <w:rsid w:val="00814FE0"/>
    <w:rsid w:val="008231D6"/>
    <w:rsid w:val="00832E73"/>
    <w:rsid w:val="00845A94"/>
    <w:rsid w:val="00853537"/>
    <w:rsid w:val="0085404E"/>
    <w:rsid w:val="008554EC"/>
    <w:rsid w:val="008563BD"/>
    <w:rsid w:val="0085729A"/>
    <w:rsid w:val="00860129"/>
    <w:rsid w:val="00860E17"/>
    <w:rsid w:val="00863AD7"/>
    <w:rsid w:val="00866DF8"/>
    <w:rsid w:val="00867AC4"/>
    <w:rsid w:val="008702E5"/>
    <w:rsid w:val="008710F5"/>
    <w:rsid w:val="0087236D"/>
    <w:rsid w:val="00875A0F"/>
    <w:rsid w:val="008772E5"/>
    <w:rsid w:val="008823E9"/>
    <w:rsid w:val="008B1F13"/>
    <w:rsid w:val="008B506B"/>
    <w:rsid w:val="008B6A3C"/>
    <w:rsid w:val="008D0BC6"/>
    <w:rsid w:val="008D717E"/>
    <w:rsid w:val="008E365F"/>
    <w:rsid w:val="008E4929"/>
    <w:rsid w:val="008F025E"/>
    <w:rsid w:val="008F1596"/>
    <w:rsid w:val="00901107"/>
    <w:rsid w:val="0090354E"/>
    <w:rsid w:val="009063EC"/>
    <w:rsid w:val="00907A54"/>
    <w:rsid w:val="0091016C"/>
    <w:rsid w:val="009142B6"/>
    <w:rsid w:val="00916A3A"/>
    <w:rsid w:val="00917D2C"/>
    <w:rsid w:val="00917F05"/>
    <w:rsid w:val="009217D7"/>
    <w:rsid w:val="0092229B"/>
    <w:rsid w:val="00927FFB"/>
    <w:rsid w:val="009374CF"/>
    <w:rsid w:val="00940D8C"/>
    <w:rsid w:val="00944ABE"/>
    <w:rsid w:val="009516AF"/>
    <w:rsid w:val="009522F5"/>
    <w:rsid w:val="009579F3"/>
    <w:rsid w:val="0097189E"/>
    <w:rsid w:val="009763B8"/>
    <w:rsid w:val="00980475"/>
    <w:rsid w:val="009A19E0"/>
    <w:rsid w:val="009A2F67"/>
    <w:rsid w:val="009A4A1A"/>
    <w:rsid w:val="009A4C8D"/>
    <w:rsid w:val="009C0E57"/>
    <w:rsid w:val="009C250D"/>
    <w:rsid w:val="009C7EAD"/>
    <w:rsid w:val="009E2955"/>
    <w:rsid w:val="009E2F05"/>
    <w:rsid w:val="009E501A"/>
    <w:rsid w:val="009F15AC"/>
    <w:rsid w:val="009F377E"/>
    <w:rsid w:val="009F4DF9"/>
    <w:rsid w:val="009F4E8B"/>
    <w:rsid w:val="00A01257"/>
    <w:rsid w:val="00A041DE"/>
    <w:rsid w:val="00A14E3A"/>
    <w:rsid w:val="00A15797"/>
    <w:rsid w:val="00A224D5"/>
    <w:rsid w:val="00A22E02"/>
    <w:rsid w:val="00A300E1"/>
    <w:rsid w:val="00A3278D"/>
    <w:rsid w:val="00A45010"/>
    <w:rsid w:val="00A56EF4"/>
    <w:rsid w:val="00A607ED"/>
    <w:rsid w:val="00A6090A"/>
    <w:rsid w:val="00A7167B"/>
    <w:rsid w:val="00A74EED"/>
    <w:rsid w:val="00A91789"/>
    <w:rsid w:val="00A9634C"/>
    <w:rsid w:val="00A966B3"/>
    <w:rsid w:val="00AA64AC"/>
    <w:rsid w:val="00AA7B19"/>
    <w:rsid w:val="00AB68E4"/>
    <w:rsid w:val="00AB74B4"/>
    <w:rsid w:val="00AC6FE6"/>
    <w:rsid w:val="00AC748C"/>
    <w:rsid w:val="00AE5D2B"/>
    <w:rsid w:val="00AE72E4"/>
    <w:rsid w:val="00AF413E"/>
    <w:rsid w:val="00AF4A96"/>
    <w:rsid w:val="00AF4EE6"/>
    <w:rsid w:val="00B16156"/>
    <w:rsid w:val="00B17FDC"/>
    <w:rsid w:val="00B279C3"/>
    <w:rsid w:val="00B3195F"/>
    <w:rsid w:val="00B31E7E"/>
    <w:rsid w:val="00B3598D"/>
    <w:rsid w:val="00B407B3"/>
    <w:rsid w:val="00B42834"/>
    <w:rsid w:val="00B4693F"/>
    <w:rsid w:val="00B510B1"/>
    <w:rsid w:val="00B51E4C"/>
    <w:rsid w:val="00B62D8D"/>
    <w:rsid w:val="00B634D9"/>
    <w:rsid w:val="00B7226D"/>
    <w:rsid w:val="00B747B8"/>
    <w:rsid w:val="00B80071"/>
    <w:rsid w:val="00B81902"/>
    <w:rsid w:val="00B82399"/>
    <w:rsid w:val="00B859DC"/>
    <w:rsid w:val="00B93AAD"/>
    <w:rsid w:val="00BA1337"/>
    <w:rsid w:val="00BA1382"/>
    <w:rsid w:val="00BA13B7"/>
    <w:rsid w:val="00BA5D62"/>
    <w:rsid w:val="00BA7DB2"/>
    <w:rsid w:val="00BB054E"/>
    <w:rsid w:val="00BB0C81"/>
    <w:rsid w:val="00BB7D3A"/>
    <w:rsid w:val="00BD09B1"/>
    <w:rsid w:val="00BD2009"/>
    <w:rsid w:val="00BD45DB"/>
    <w:rsid w:val="00BD5A09"/>
    <w:rsid w:val="00BD5DB4"/>
    <w:rsid w:val="00BD78C7"/>
    <w:rsid w:val="00BE0947"/>
    <w:rsid w:val="00BE0A92"/>
    <w:rsid w:val="00BF7018"/>
    <w:rsid w:val="00C07EF2"/>
    <w:rsid w:val="00C146B4"/>
    <w:rsid w:val="00C1637D"/>
    <w:rsid w:val="00C4518A"/>
    <w:rsid w:val="00C500E6"/>
    <w:rsid w:val="00C52FF6"/>
    <w:rsid w:val="00C57893"/>
    <w:rsid w:val="00C65C08"/>
    <w:rsid w:val="00C70C34"/>
    <w:rsid w:val="00C71C2D"/>
    <w:rsid w:val="00C8019D"/>
    <w:rsid w:val="00C81A2B"/>
    <w:rsid w:val="00C820C5"/>
    <w:rsid w:val="00C862B5"/>
    <w:rsid w:val="00C94779"/>
    <w:rsid w:val="00CA0519"/>
    <w:rsid w:val="00CA094E"/>
    <w:rsid w:val="00CA33F2"/>
    <w:rsid w:val="00CA4354"/>
    <w:rsid w:val="00CB79C4"/>
    <w:rsid w:val="00CC1EDD"/>
    <w:rsid w:val="00CC3925"/>
    <w:rsid w:val="00CD2FEA"/>
    <w:rsid w:val="00CE39F0"/>
    <w:rsid w:val="00CF760B"/>
    <w:rsid w:val="00D02AF8"/>
    <w:rsid w:val="00D06341"/>
    <w:rsid w:val="00D06958"/>
    <w:rsid w:val="00D10343"/>
    <w:rsid w:val="00D114D7"/>
    <w:rsid w:val="00D142E5"/>
    <w:rsid w:val="00D24C75"/>
    <w:rsid w:val="00D26098"/>
    <w:rsid w:val="00D30684"/>
    <w:rsid w:val="00D34E03"/>
    <w:rsid w:val="00D37012"/>
    <w:rsid w:val="00D41354"/>
    <w:rsid w:val="00D467EB"/>
    <w:rsid w:val="00D46D73"/>
    <w:rsid w:val="00D478C8"/>
    <w:rsid w:val="00D47CAC"/>
    <w:rsid w:val="00D506E6"/>
    <w:rsid w:val="00D52155"/>
    <w:rsid w:val="00D56E8B"/>
    <w:rsid w:val="00D623DF"/>
    <w:rsid w:val="00D66A28"/>
    <w:rsid w:val="00D66C4E"/>
    <w:rsid w:val="00D71840"/>
    <w:rsid w:val="00D762EF"/>
    <w:rsid w:val="00D8202B"/>
    <w:rsid w:val="00D94AC1"/>
    <w:rsid w:val="00DB4D01"/>
    <w:rsid w:val="00DB5C5F"/>
    <w:rsid w:val="00DC098F"/>
    <w:rsid w:val="00DC2937"/>
    <w:rsid w:val="00DC3955"/>
    <w:rsid w:val="00DD007B"/>
    <w:rsid w:val="00DD556F"/>
    <w:rsid w:val="00DD6109"/>
    <w:rsid w:val="00DD7808"/>
    <w:rsid w:val="00DE04F6"/>
    <w:rsid w:val="00DE227A"/>
    <w:rsid w:val="00DE49EA"/>
    <w:rsid w:val="00DE759D"/>
    <w:rsid w:val="00DF5C76"/>
    <w:rsid w:val="00DF6F52"/>
    <w:rsid w:val="00E0246A"/>
    <w:rsid w:val="00E07B5E"/>
    <w:rsid w:val="00E21AB9"/>
    <w:rsid w:val="00E21DD1"/>
    <w:rsid w:val="00E31B13"/>
    <w:rsid w:val="00E33443"/>
    <w:rsid w:val="00E34F93"/>
    <w:rsid w:val="00E3610B"/>
    <w:rsid w:val="00E36C81"/>
    <w:rsid w:val="00E36EBD"/>
    <w:rsid w:val="00E371B3"/>
    <w:rsid w:val="00E3779C"/>
    <w:rsid w:val="00E42E81"/>
    <w:rsid w:val="00E47C4F"/>
    <w:rsid w:val="00E47F63"/>
    <w:rsid w:val="00E63EE3"/>
    <w:rsid w:val="00E72993"/>
    <w:rsid w:val="00E76FE8"/>
    <w:rsid w:val="00E843F8"/>
    <w:rsid w:val="00E91375"/>
    <w:rsid w:val="00E95525"/>
    <w:rsid w:val="00E95F55"/>
    <w:rsid w:val="00E965C6"/>
    <w:rsid w:val="00EA1F69"/>
    <w:rsid w:val="00EA4B31"/>
    <w:rsid w:val="00EA695D"/>
    <w:rsid w:val="00EB0348"/>
    <w:rsid w:val="00EB29CD"/>
    <w:rsid w:val="00EB46B8"/>
    <w:rsid w:val="00EB5354"/>
    <w:rsid w:val="00EB68C7"/>
    <w:rsid w:val="00EB7D5B"/>
    <w:rsid w:val="00EC459D"/>
    <w:rsid w:val="00EC6E35"/>
    <w:rsid w:val="00EE2329"/>
    <w:rsid w:val="00EE2852"/>
    <w:rsid w:val="00EE4C3A"/>
    <w:rsid w:val="00EE6EA4"/>
    <w:rsid w:val="00EF2037"/>
    <w:rsid w:val="00EF57E0"/>
    <w:rsid w:val="00EF5B84"/>
    <w:rsid w:val="00F02CC5"/>
    <w:rsid w:val="00F12F29"/>
    <w:rsid w:val="00F13FA7"/>
    <w:rsid w:val="00F27218"/>
    <w:rsid w:val="00F31F74"/>
    <w:rsid w:val="00F34285"/>
    <w:rsid w:val="00F34DDA"/>
    <w:rsid w:val="00F35C68"/>
    <w:rsid w:val="00F40432"/>
    <w:rsid w:val="00F41F55"/>
    <w:rsid w:val="00F4384F"/>
    <w:rsid w:val="00F45ED0"/>
    <w:rsid w:val="00F47EF0"/>
    <w:rsid w:val="00F50FC6"/>
    <w:rsid w:val="00F52C54"/>
    <w:rsid w:val="00F53313"/>
    <w:rsid w:val="00F55C1C"/>
    <w:rsid w:val="00F6355F"/>
    <w:rsid w:val="00F70400"/>
    <w:rsid w:val="00F71081"/>
    <w:rsid w:val="00F727D4"/>
    <w:rsid w:val="00F74DC6"/>
    <w:rsid w:val="00F8603F"/>
    <w:rsid w:val="00F97801"/>
    <w:rsid w:val="00FA1ACF"/>
    <w:rsid w:val="00FA632B"/>
    <w:rsid w:val="00FA6A88"/>
    <w:rsid w:val="00FB307E"/>
    <w:rsid w:val="00FB3813"/>
    <w:rsid w:val="00FB50FE"/>
    <w:rsid w:val="00FB56F9"/>
    <w:rsid w:val="00FB6C01"/>
    <w:rsid w:val="00FB7E4B"/>
    <w:rsid w:val="00FC52F4"/>
    <w:rsid w:val="00FD2CC1"/>
    <w:rsid w:val="00FE2413"/>
    <w:rsid w:val="00FE2A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725"/>
  </w:style>
  <w:style w:type="paragraph" w:styleId="1">
    <w:name w:val="heading 1"/>
    <w:basedOn w:val="a"/>
    <w:next w:val="a"/>
    <w:qFormat/>
    <w:rsid w:val="001B2725"/>
    <w:pPr>
      <w:keepNext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1B2725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1B2725"/>
    <w:pPr>
      <w:keepNext/>
      <w:ind w:left="510" w:firstLine="210"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B2725"/>
    <w:pPr>
      <w:jc w:val="both"/>
    </w:pPr>
    <w:rPr>
      <w:rFonts w:ascii="Arial" w:hAnsi="Arial"/>
      <w:sz w:val="24"/>
    </w:rPr>
  </w:style>
  <w:style w:type="paragraph" w:styleId="a3">
    <w:name w:val="Body Text Indent"/>
    <w:basedOn w:val="a"/>
    <w:rsid w:val="001B2725"/>
    <w:pPr>
      <w:ind w:left="360"/>
    </w:pPr>
    <w:rPr>
      <w:rFonts w:ascii="Arial" w:hAnsi="Arial"/>
      <w:sz w:val="28"/>
    </w:rPr>
  </w:style>
  <w:style w:type="paragraph" w:styleId="a4">
    <w:name w:val="Body Text"/>
    <w:basedOn w:val="a"/>
    <w:rsid w:val="001B2725"/>
    <w:pPr>
      <w:jc w:val="both"/>
    </w:pPr>
    <w:rPr>
      <w:sz w:val="28"/>
    </w:rPr>
  </w:style>
  <w:style w:type="paragraph" w:customStyle="1" w:styleId="a5">
    <w:name w:val="Рабочий"/>
    <w:basedOn w:val="a"/>
    <w:rsid w:val="0085729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ConsPlusNormal">
    <w:name w:val="ConsPlusNormal"/>
    <w:rsid w:val="0085729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1">
    <w:name w:val="Body Text Indent 2"/>
    <w:basedOn w:val="a"/>
    <w:rsid w:val="00B747B8"/>
    <w:pPr>
      <w:spacing w:after="120" w:line="480" w:lineRule="auto"/>
      <w:ind w:left="283"/>
    </w:pPr>
  </w:style>
  <w:style w:type="table" w:styleId="a6">
    <w:name w:val="Table Grid"/>
    <w:basedOn w:val="a1"/>
    <w:uiPriority w:val="59"/>
    <w:rsid w:val="00B747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semiHidden/>
    <w:rsid w:val="003D3D35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EB29C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EB29CD"/>
  </w:style>
  <w:style w:type="paragraph" w:styleId="aa">
    <w:name w:val="No Spacing"/>
    <w:uiPriority w:val="1"/>
    <w:qFormat/>
    <w:rsid w:val="007628FC"/>
    <w:pPr>
      <w:widowControl w:val="0"/>
      <w:autoSpaceDE w:val="0"/>
      <w:autoSpaceDN w:val="0"/>
      <w:adjustRightInd w:val="0"/>
    </w:pPr>
  </w:style>
  <w:style w:type="paragraph" w:customStyle="1" w:styleId="ConsNonformat">
    <w:name w:val="ConsNonformat"/>
    <w:rsid w:val="00927F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0F3A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7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ffis\&#1064;&#1072;&#1073;&#1083;&#1086;&#1085;&#1099;\&#1058;&#1048;&#1050;%20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90533-F803-441C-B260-A05E11425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Постановление.dot</Template>
  <TotalTime>33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8</cp:revision>
  <cp:lastPrinted>2023-09-11T03:37:00Z</cp:lastPrinted>
  <dcterms:created xsi:type="dcterms:W3CDTF">2023-09-11T03:38:00Z</dcterms:created>
  <dcterms:modified xsi:type="dcterms:W3CDTF">2023-09-13T17:38:00Z</dcterms:modified>
</cp:coreProperties>
</file>